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E2DB23" w14:textId="77777777" w:rsidR="00C11D62" w:rsidRPr="00C11D62" w:rsidRDefault="00C11D62" w:rsidP="00C11D62">
      <w:pPr>
        <w:jc w:val="center"/>
        <w:rPr>
          <w:b/>
          <w:bCs/>
          <w:sz w:val="28"/>
          <w:szCs w:val="28"/>
        </w:rPr>
      </w:pPr>
      <w:r w:rsidRPr="00C11D62">
        <w:rPr>
          <w:b/>
          <w:bCs/>
          <w:sz w:val="28"/>
          <w:szCs w:val="28"/>
        </w:rPr>
        <w:t>ПРЕСС-РЕЛИЗ</w:t>
      </w:r>
    </w:p>
    <w:p w14:paraId="3EFDC4A0" w14:textId="77777777" w:rsidR="00C11D62" w:rsidRPr="00C11D62" w:rsidRDefault="00C11D62" w:rsidP="00C11D62">
      <w:pPr>
        <w:rPr>
          <w:sz w:val="28"/>
          <w:szCs w:val="28"/>
        </w:rPr>
      </w:pPr>
    </w:p>
    <w:p w14:paraId="7EF9E426" w14:textId="77777777" w:rsidR="00C11D62" w:rsidRPr="00EC3865" w:rsidRDefault="00C11D62" w:rsidP="00C11D62">
      <w:pPr>
        <w:ind w:firstLine="720"/>
        <w:jc w:val="center"/>
        <w:rPr>
          <w:b/>
          <w:bCs/>
          <w:sz w:val="28"/>
          <w:szCs w:val="28"/>
        </w:rPr>
      </w:pPr>
      <w:r w:rsidRPr="00C11D62">
        <w:rPr>
          <w:b/>
          <w:bCs/>
          <w:sz w:val="28"/>
          <w:szCs w:val="28"/>
        </w:rPr>
        <w:t xml:space="preserve">В Волгоградской области функционирует цифровой помощник для пользователей общественного </w:t>
      </w:r>
      <w:proofErr w:type="spellStart"/>
      <w:r w:rsidRPr="00C11D62">
        <w:rPr>
          <w:b/>
          <w:bCs/>
          <w:sz w:val="28"/>
          <w:szCs w:val="28"/>
        </w:rPr>
        <w:t>Wi</w:t>
      </w:r>
      <w:proofErr w:type="spellEnd"/>
      <w:r w:rsidRPr="00C11D62">
        <w:rPr>
          <w:b/>
          <w:bCs/>
          <w:sz w:val="28"/>
          <w:szCs w:val="28"/>
        </w:rPr>
        <w:t>-Fi в мессенджере MAX</w:t>
      </w:r>
    </w:p>
    <w:p w14:paraId="040DBDFE" w14:textId="77777777" w:rsidR="00C11D62" w:rsidRPr="00EC3865" w:rsidRDefault="00C11D62" w:rsidP="00C11D62">
      <w:pPr>
        <w:ind w:firstLine="720"/>
        <w:rPr>
          <w:b/>
          <w:bCs/>
          <w:sz w:val="28"/>
          <w:szCs w:val="28"/>
        </w:rPr>
      </w:pPr>
    </w:p>
    <w:p w14:paraId="7468AA60" w14:textId="77777777" w:rsidR="00C11D62" w:rsidRPr="00C11D62" w:rsidRDefault="00C11D62" w:rsidP="00C11D62">
      <w:pPr>
        <w:ind w:firstLine="720"/>
        <w:jc w:val="both"/>
        <w:rPr>
          <w:sz w:val="28"/>
          <w:szCs w:val="28"/>
        </w:rPr>
      </w:pPr>
      <w:r w:rsidRPr="00C11D62">
        <w:rPr>
          <w:sz w:val="28"/>
          <w:szCs w:val="28"/>
        </w:rPr>
        <w:t xml:space="preserve">В рамках программы цифровизации региона и повышения качества городской среды функционирует сервис учета </w:t>
      </w:r>
      <w:proofErr w:type="spellStart"/>
      <w:r w:rsidRPr="00C11D62">
        <w:rPr>
          <w:sz w:val="28"/>
          <w:szCs w:val="28"/>
        </w:rPr>
        <w:t>Wi</w:t>
      </w:r>
      <w:proofErr w:type="spellEnd"/>
      <w:r w:rsidRPr="00C11D62">
        <w:rPr>
          <w:sz w:val="28"/>
          <w:szCs w:val="28"/>
        </w:rPr>
        <w:t>-Fi инфраструктуры Волгоградской области. Цифровой ассистент работает на платформе мессенджера MAX и особенно актуален в условиях ограниченного мобильного интернета.</w:t>
      </w:r>
    </w:p>
    <w:p w14:paraId="6E5D0AC6" w14:textId="77777777" w:rsidR="00C11D62" w:rsidRPr="00C11D62" w:rsidRDefault="00C11D62" w:rsidP="00C11D62">
      <w:pPr>
        <w:ind w:firstLine="720"/>
        <w:jc w:val="both"/>
        <w:rPr>
          <w:sz w:val="28"/>
          <w:szCs w:val="28"/>
        </w:rPr>
      </w:pPr>
      <w:r w:rsidRPr="00C11D62">
        <w:rPr>
          <w:sz w:val="28"/>
          <w:szCs w:val="28"/>
        </w:rPr>
        <w:t xml:space="preserve">Развитие сети бесплатного </w:t>
      </w:r>
      <w:proofErr w:type="spellStart"/>
      <w:r w:rsidRPr="00C11D62">
        <w:rPr>
          <w:sz w:val="28"/>
          <w:szCs w:val="28"/>
        </w:rPr>
        <w:t>Wi</w:t>
      </w:r>
      <w:proofErr w:type="spellEnd"/>
      <w:r w:rsidRPr="00C11D62">
        <w:rPr>
          <w:sz w:val="28"/>
          <w:szCs w:val="28"/>
        </w:rPr>
        <w:t xml:space="preserve">-Fi, являющегося одной из задач нацпроекта "Экономика данных" федерального проекта "Инфраструктура доступа в интернет", направлено на создание комфортной среды как для жителей, так и для гостей региона. Теперь каждый пользователь мессенджера MAX может оперативно найти ближайшую точку доступа. </w:t>
      </w:r>
    </w:p>
    <w:p w14:paraId="02734F56" w14:textId="77777777" w:rsidR="00C11D62" w:rsidRPr="00C11D62" w:rsidRDefault="00C11D62" w:rsidP="00C11D62">
      <w:pPr>
        <w:ind w:firstLine="720"/>
        <w:jc w:val="both"/>
        <w:rPr>
          <w:sz w:val="28"/>
          <w:szCs w:val="28"/>
        </w:rPr>
      </w:pPr>
      <w:r w:rsidRPr="00C11D62">
        <w:rPr>
          <w:sz w:val="28"/>
          <w:szCs w:val="28"/>
        </w:rPr>
        <w:t xml:space="preserve">Основные возможности чат-бота в MAX: </w:t>
      </w:r>
    </w:p>
    <w:p w14:paraId="1CB73E08" w14:textId="77777777" w:rsidR="00C11D62" w:rsidRPr="00C11D62" w:rsidRDefault="00C11D62" w:rsidP="00C11D62">
      <w:pPr>
        <w:ind w:firstLine="720"/>
        <w:jc w:val="both"/>
        <w:rPr>
          <w:sz w:val="28"/>
          <w:szCs w:val="28"/>
        </w:rPr>
      </w:pPr>
      <w:r w:rsidRPr="00C11D62">
        <w:rPr>
          <w:sz w:val="28"/>
          <w:szCs w:val="28"/>
        </w:rPr>
        <w:t xml:space="preserve">• Интеллектуальный поиск: благодаря интеграции с геолокационными сервисами, бот мгновенно находит до пяти ближайших точек доступа </w:t>
      </w:r>
      <w:proofErr w:type="spellStart"/>
      <w:r w:rsidRPr="00C11D62">
        <w:rPr>
          <w:sz w:val="28"/>
          <w:szCs w:val="28"/>
        </w:rPr>
        <w:t>Wi</w:t>
      </w:r>
      <w:proofErr w:type="spellEnd"/>
      <w:r w:rsidRPr="00C11D62">
        <w:rPr>
          <w:sz w:val="28"/>
          <w:szCs w:val="28"/>
        </w:rPr>
        <w:t xml:space="preserve">-Fi, указывая точный адрес, расстояние и оператора связи. </w:t>
      </w:r>
    </w:p>
    <w:p w14:paraId="3CD37DB1" w14:textId="19F51B50" w:rsidR="00C11D62" w:rsidRPr="00C11D62" w:rsidRDefault="00C11D62" w:rsidP="00C11D62">
      <w:pPr>
        <w:ind w:firstLine="720"/>
        <w:jc w:val="both"/>
        <w:rPr>
          <w:sz w:val="28"/>
          <w:szCs w:val="28"/>
        </w:rPr>
      </w:pPr>
      <w:r w:rsidRPr="00C11D62">
        <w:rPr>
          <w:sz w:val="28"/>
          <w:szCs w:val="28"/>
        </w:rPr>
        <w:t xml:space="preserve">•  Центр поддержки: </w:t>
      </w:r>
      <w:r>
        <w:rPr>
          <w:sz w:val="28"/>
          <w:szCs w:val="28"/>
        </w:rPr>
        <w:t>б</w:t>
      </w:r>
      <w:r w:rsidRPr="00C11D62">
        <w:rPr>
          <w:sz w:val="28"/>
          <w:szCs w:val="28"/>
        </w:rPr>
        <w:t xml:space="preserve">от содержит подробные инструкции по авторизации в публичных сетях. </w:t>
      </w:r>
    </w:p>
    <w:p w14:paraId="1889D668" w14:textId="77777777" w:rsidR="00C11D62" w:rsidRPr="00EC3865" w:rsidRDefault="00C11D62" w:rsidP="00C11D62">
      <w:pPr>
        <w:ind w:firstLine="720"/>
        <w:jc w:val="both"/>
        <w:rPr>
          <w:sz w:val="28"/>
          <w:szCs w:val="28"/>
        </w:rPr>
      </w:pPr>
      <w:r w:rsidRPr="00C11D62">
        <w:rPr>
          <w:sz w:val="28"/>
          <w:szCs w:val="28"/>
        </w:rPr>
        <w:t xml:space="preserve">"Наша цель — сделать цифровые сервисы максимально доступными и прозрачными, особенно для тех, кто сталкивается с ограничениями мобильного интернета. Запуск бота в мессенджере MAX позволяет нам получать объективную информацию о работе сети в режиме реального времени напрямую от пользователей, предлагая им удобный способ связи и участия в развитии инфраструктуры", — отмечают в комитете информационных технологий Волгоградской области. </w:t>
      </w:r>
    </w:p>
    <w:p w14:paraId="3C5B4AF8" w14:textId="1C24B870" w:rsidR="00EC3865" w:rsidRDefault="00C11D62" w:rsidP="00EC3865">
      <w:pPr>
        <w:ind w:firstLine="720"/>
        <w:jc w:val="both"/>
        <w:rPr>
          <w:sz w:val="28"/>
          <w:szCs w:val="28"/>
        </w:rPr>
      </w:pPr>
      <w:r w:rsidRPr="00C11D62">
        <w:rPr>
          <w:sz w:val="28"/>
          <w:szCs w:val="28"/>
        </w:rPr>
        <w:t xml:space="preserve">Чат-бот доступен всем пользователям мессенджера MAX. Для начала работы достаточно найти бота по нику </w:t>
      </w:r>
      <w:hyperlink r:id="rId8" w:history="1">
        <w:r w:rsidRPr="00C11D62">
          <w:rPr>
            <w:rStyle w:val="af"/>
            <w:sz w:val="28"/>
            <w:szCs w:val="28"/>
          </w:rPr>
          <w:t>@wifi_volgograd_bot</w:t>
        </w:r>
      </w:hyperlink>
      <w:r w:rsidRPr="00C11D62">
        <w:rPr>
          <w:sz w:val="28"/>
          <w:szCs w:val="28"/>
        </w:rPr>
        <w:t xml:space="preserve"> в поиске мессенджера и нажать на кнопку Начать в чате с ним. Система интуитивно понятна и не требует специального обучения.</w:t>
      </w:r>
    </w:p>
    <w:p w14:paraId="51A393A4" w14:textId="67A0814B" w:rsidR="00EC3865" w:rsidRPr="00C11D62" w:rsidRDefault="00362B50" w:rsidP="00EC386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38D003A" wp14:editId="5CFEE05F">
            <wp:extent cx="5569358" cy="3937427"/>
            <wp:effectExtent l="0" t="0" r="0" b="6350"/>
            <wp:docPr id="3102739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273934" name="Рисунок 31027393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051" cy="3939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3865" w:rsidRPr="00C11D62" w:rsidSect="00EC3865">
      <w:type w:val="continuous"/>
      <w:pgSz w:w="11909" w:h="16834"/>
      <w:pgMar w:top="284" w:right="992" w:bottom="0" w:left="1276" w:header="720" w:footer="720" w:gutter="0"/>
      <w:cols w:space="60"/>
      <w:noEndnote/>
      <w:docGrid w:linePitch="2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253161" w14:textId="77777777" w:rsidR="00ED37A0" w:rsidRDefault="00ED37A0" w:rsidP="00EB15F0">
      <w:r>
        <w:separator/>
      </w:r>
    </w:p>
  </w:endnote>
  <w:endnote w:type="continuationSeparator" w:id="0">
    <w:p w14:paraId="08FF4709" w14:textId="77777777" w:rsidR="00ED37A0" w:rsidRDefault="00ED37A0" w:rsidP="00EB15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altName w:val="Arial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89A131" w14:textId="77777777" w:rsidR="00ED37A0" w:rsidRDefault="00ED37A0" w:rsidP="00EB15F0">
      <w:r>
        <w:separator/>
      </w:r>
    </w:p>
  </w:footnote>
  <w:footnote w:type="continuationSeparator" w:id="0">
    <w:p w14:paraId="0E5FD33C" w14:textId="77777777" w:rsidR="00ED37A0" w:rsidRDefault="00ED37A0" w:rsidP="00EB15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839F9"/>
    <w:multiLevelType w:val="hybridMultilevel"/>
    <w:tmpl w:val="889C6BE2"/>
    <w:lvl w:ilvl="0" w:tplc="0D5AAD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862C50"/>
    <w:multiLevelType w:val="hybridMultilevel"/>
    <w:tmpl w:val="75D4ABC2"/>
    <w:lvl w:ilvl="0" w:tplc="17C8D29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3A7F475F"/>
    <w:multiLevelType w:val="hybridMultilevel"/>
    <w:tmpl w:val="6FF2167A"/>
    <w:lvl w:ilvl="0" w:tplc="03F2D17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3CFE1EED"/>
    <w:multiLevelType w:val="hybridMultilevel"/>
    <w:tmpl w:val="F4143C72"/>
    <w:lvl w:ilvl="0" w:tplc="0D5AAD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5C55A46"/>
    <w:multiLevelType w:val="hybridMultilevel"/>
    <w:tmpl w:val="F0662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163222"/>
    <w:multiLevelType w:val="hybridMultilevel"/>
    <w:tmpl w:val="1572083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402406166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 w16cid:durableId="1323972219">
    <w:abstractNumId w:val="2"/>
  </w:num>
  <w:num w:numId="3" w16cid:durableId="555703603">
    <w:abstractNumId w:val="4"/>
  </w:num>
  <w:num w:numId="4" w16cid:durableId="803935659">
    <w:abstractNumId w:val="0"/>
  </w:num>
  <w:num w:numId="5" w16cid:durableId="2054963797">
    <w:abstractNumId w:val="3"/>
  </w:num>
  <w:num w:numId="6" w16cid:durableId="9739435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attachedTemplate r:id="rId1"/>
  <w:defaultTabStop w:val="720"/>
  <w:drawingGridHorizontalSpacing w:val="78"/>
  <w:drawingGridVerticalSpacing w:val="106"/>
  <w:displayHorizontalDrawingGridEvery w:val="0"/>
  <w:displayVerticalDrawingGridEvery w:val="2"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086D"/>
    <w:rsid w:val="00000A14"/>
    <w:rsid w:val="000208B3"/>
    <w:rsid w:val="0002158C"/>
    <w:rsid w:val="00022FE5"/>
    <w:rsid w:val="0004083E"/>
    <w:rsid w:val="0004176B"/>
    <w:rsid w:val="0005003F"/>
    <w:rsid w:val="0005215A"/>
    <w:rsid w:val="00052674"/>
    <w:rsid w:val="000535DB"/>
    <w:rsid w:val="0005374D"/>
    <w:rsid w:val="00053B30"/>
    <w:rsid w:val="000550BC"/>
    <w:rsid w:val="00056573"/>
    <w:rsid w:val="00057D80"/>
    <w:rsid w:val="000635CD"/>
    <w:rsid w:val="00070CBD"/>
    <w:rsid w:val="00073554"/>
    <w:rsid w:val="0007643E"/>
    <w:rsid w:val="000779E2"/>
    <w:rsid w:val="0008405F"/>
    <w:rsid w:val="00085894"/>
    <w:rsid w:val="00085FBE"/>
    <w:rsid w:val="000943DE"/>
    <w:rsid w:val="000949D7"/>
    <w:rsid w:val="000A04F4"/>
    <w:rsid w:val="000A47AE"/>
    <w:rsid w:val="000A51CF"/>
    <w:rsid w:val="000B1562"/>
    <w:rsid w:val="000B7459"/>
    <w:rsid w:val="000C4DD0"/>
    <w:rsid w:val="000D1F9D"/>
    <w:rsid w:val="000D432D"/>
    <w:rsid w:val="000D64BC"/>
    <w:rsid w:val="000D7BF4"/>
    <w:rsid w:val="000D7EA9"/>
    <w:rsid w:val="000F12F6"/>
    <w:rsid w:val="001057AE"/>
    <w:rsid w:val="00107B9B"/>
    <w:rsid w:val="00120064"/>
    <w:rsid w:val="00135590"/>
    <w:rsid w:val="00142D2E"/>
    <w:rsid w:val="00146F81"/>
    <w:rsid w:val="00146FB7"/>
    <w:rsid w:val="001505E0"/>
    <w:rsid w:val="001516B0"/>
    <w:rsid w:val="001520F4"/>
    <w:rsid w:val="00157646"/>
    <w:rsid w:val="001651D4"/>
    <w:rsid w:val="00170F6B"/>
    <w:rsid w:val="001977E0"/>
    <w:rsid w:val="001A2F09"/>
    <w:rsid w:val="001A3AFB"/>
    <w:rsid w:val="001A604C"/>
    <w:rsid w:val="001A673B"/>
    <w:rsid w:val="001B1715"/>
    <w:rsid w:val="001B1F57"/>
    <w:rsid w:val="001B7468"/>
    <w:rsid w:val="001B7A8B"/>
    <w:rsid w:val="001C10AD"/>
    <w:rsid w:val="001C1736"/>
    <w:rsid w:val="001C6ABE"/>
    <w:rsid w:val="001C7906"/>
    <w:rsid w:val="001D06E8"/>
    <w:rsid w:val="001D5C00"/>
    <w:rsid w:val="001D7AC9"/>
    <w:rsid w:val="001E0BEB"/>
    <w:rsid w:val="001E7109"/>
    <w:rsid w:val="001E755D"/>
    <w:rsid w:val="001E7E75"/>
    <w:rsid w:val="001F281F"/>
    <w:rsid w:val="001F6035"/>
    <w:rsid w:val="001F60D5"/>
    <w:rsid w:val="001F675C"/>
    <w:rsid w:val="001F757C"/>
    <w:rsid w:val="001F7A0C"/>
    <w:rsid w:val="001F7CFC"/>
    <w:rsid w:val="0020221E"/>
    <w:rsid w:val="0020283B"/>
    <w:rsid w:val="0021613C"/>
    <w:rsid w:val="002169B0"/>
    <w:rsid w:val="00221BF3"/>
    <w:rsid w:val="00226D35"/>
    <w:rsid w:val="00227487"/>
    <w:rsid w:val="00236D26"/>
    <w:rsid w:val="00244612"/>
    <w:rsid w:val="00251666"/>
    <w:rsid w:val="00251C17"/>
    <w:rsid w:val="002527D7"/>
    <w:rsid w:val="00252BBE"/>
    <w:rsid w:val="00255BDA"/>
    <w:rsid w:val="00265DA1"/>
    <w:rsid w:val="002663E8"/>
    <w:rsid w:val="002668E3"/>
    <w:rsid w:val="00270CDD"/>
    <w:rsid w:val="00276EB7"/>
    <w:rsid w:val="002773A8"/>
    <w:rsid w:val="00280462"/>
    <w:rsid w:val="00291B6E"/>
    <w:rsid w:val="002A0E54"/>
    <w:rsid w:val="002A61E3"/>
    <w:rsid w:val="002A6D18"/>
    <w:rsid w:val="002B0A54"/>
    <w:rsid w:val="002B75D3"/>
    <w:rsid w:val="002B7EFD"/>
    <w:rsid w:val="002C15B9"/>
    <w:rsid w:val="002C2344"/>
    <w:rsid w:val="002C3E25"/>
    <w:rsid w:val="002C5F62"/>
    <w:rsid w:val="002D086D"/>
    <w:rsid w:val="002E03FB"/>
    <w:rsid w:val="002E1795"/>
    <w:rsid w:val="002E1BD0"/>
    <w:rsid w:val="002E51BC"/>
    <w:rsid w:val="002E5E0C"/>
    <w:rsid w:val="002E7C8B"/>
    <w:rsid w:val="002F0911"/>
    <w:rsid w:val="00300EAD"/>
    <w:rsid w:val="00304F91"/>
    <w:rsid w:val="00310FEE"/>
    <w:rsid w:val="00314147"/>
    <w:rsid w:val="00321E5E"/>
    <w:rsid w:val="00325323"/>
    <w:rsid w:val="00334C51"/>
    <w:rsid w:val="0034321B"/>
    <w:rsid w:val="003531B6"/>
    <w:rsid w:val="00354ADD"/>
    <w:rsid w:val="003612E6"/>
    <w:rsid w:val="003620D9"/>
    <w:rsid w:val="00362B50"/>
    <w:rsid w:val="00364601"/>
    <w:rsid w:val="00367C63"/>
    <w:rsid w:val="00374408"/>
    <w:rsid w:val="003804BD"/>
    <w:rsid w:val="00386ABB"/>
    <w:rsid w:val="00393C5A"/>
    <w:rsid w:val="00395C85"/>
    <w:rsid w:val="003A4BAA"/>
    <w:rsid w:val="003A5577"/>
    <w:rsid w:val="003A6440"/>
    <w:rsid w:val="003A67A2"/>
    <w:rsid w:val="003A6F35"/>
    <w:rsid w:val="003A7F8F"/>
    <w:rsid w:val="003B498D"/>
    <w:rsid w:val="003C46E1"/>
    <w:rsid w:val="003C4F80"/>
    <w:rsid w:val="003C6AE3"/>
    <w:rsid w:val="003C7C39"/>
    <w:rsid w:val="003E527E"/>
    <w:rsid w:val="003E7C47"/>
    <w:rsid w:val="003F2406"/>
    <w:rsid w:val="003F75E7"/>
    <w:rsid w:val="00404895"/>
    <w:rsid w:val="00404F8F"/>
    <w:rsid w:val="004078F0"/>
    <w:rsid w:val="00411C6B"/>
    <w:rsid w:val="0041330D"/>
    <w:rsid w:val="00415554"/>
    <w:rsid w:val="00415FA0"/>
    <w:rsid w:val="00416012"/>
    <w:rsid w:val="00424BD1"/>
    <w:rsid w:val="00426F1D"/>
    <w:rsid w:val="00431969"/>
    <w:rsid w:val="00431AEC"/>
    <w:rsid w:val="00432AB2"/>
    <w:rsid w:val="00434871"/>
    <w:rsid w:val="004358A2"/>
    <w:rsid w:val="00443B62"/>
    <w:rsid w:val="00450338"/>
    <w:rsid w:val="004529E6"/>
    <w:rsid w:val="0045696F"/>
    <w:rsid w:val="00460997"/>
    <w:rsid w:val="00465765"/>
    <w:rsid w:val="004673CA"/>
    <w:rsid w:val="004739F0"/>
    <w:rsid w:val="00473A9A"/>
    <w:rsid w:val="00473B2B"/>
    <w:rsid w:val="00473CBB"/>
    <w:rsid w:val="00480917"/>
    <w:rsid w:val="00486C54"/>
    <w:rsid w:val="00487325"/>
    <w:rsid w:val="00492E90"/>
    <w:rsid w:val="0049328E"/>
    <w:rsid w:val="00496FCF"/>
    <w:rsid w:val="004A1BEF"/>
    <w:rsid w:val="004A1E77"/>
    <w:rsid w:val="004C3A96"/>
    <w:rsid w:val="004D3221"/>
    <w:rsid w:val="004D60A3"/>
    <w:rsid w:val="004D67CA"/>
    <w:rsid w:val="004E31EE"/>
    <w:rsid w:val="004E55E9"/>
    <w:rsid w:val="004E6172"/>
    <w:rsid w:val="004E7CAF"/>
    <w:rsid w:val="00501CC5"/>
    <w:rsid w:val="00502D21"/>
    <w:rsid w:val="005060C8"/>
    <w:rsid w:val="00507973"/>
    <w:rsid w:val="00514EBC"/>
    <w:rsid w:val="00515D81"/>
    <w:rsid w:val="00522000"/>
    <w:rsid w:val="005305CD"/>
    <w:rsid w:val="0053092B"/>
    <w:rsid w:val="005336EE"/>
    <w:rsid w:val="00534B8E"/>
    <w:rsid w:val="00543D6F"/>
    <w:rsid w:val="00550F81"/>
    <w:rsid w:val="005514A7"/>
    <w:rsid w:val="00554CDA"/>
    <w:rsid w:val="005552F0"/>
    <w:rsid w:val="00563583"/>
    <w:rsid w:val="005661F3"/>
    <w:rsid w:val="00570256"/>
    <w:rsid w:val="005828F5"/>
    <w:rsid w:val="005846FC"/>
    <w:rsid w:val="00584D78"/>
    <w:rsid w:val="00594EF6"/>
    <w:rsid w:val="00597908"/>
    <w:rsid w:val="005A1EE3"/>
    <w:rsid w:val="005A2ED8"/>
    <w:rsid w:val="005A57B4"/>
    <w:rsid w:val="005A6D5D"/>
    <w:rsid w:val="005B049B"/>
    <w:rsid w:val="005B4A97"/>
    <w:rsid w:val="005C0987"/>
    <w:rsid w:val="005C1199"/>
    <w:rsid w:val="005C63DC"/>
    <w:rsid w:val="005C6AD1"/>
    <w:rsid w:val="005C7B7D"/>
    <w:rsid w:val="005D679C"/>
    <w:rsid w:val="005F2A9E"/>
    <w:rsid w:val="005F3966"/>
    <w:rsid w:val="005F63CA"/>
    <w:rsid w:val="006146EF"/>
    <w:rsid w:val="006155AE"/>
    <w:rsid w:val="00620426"/>
    <w:rsid w:val="00620B07"/>
    <w:rsid w:val="00621122"/>
    <w:rsid w:val="00627120"/>
    <w:rsid w:val="0064792E"/>
    <w:rsid w:val="0065350E"/>
    <w:rsid w:val="00664F11"/>
    <w:rsid w:val="00666F70"/>
    <w:rsid w:val="0067556F"/>
    <w:rsid w:val="0068181F"/>
    <w:rsid w:val="00682B5B"/>
    <w:rsid w:val="0068551C"/>
    <w:rsid w:val="00694C0A"/>
    <w:rsid w:val="0069703B"/>
    <w:rsid w:val="006A028E"/>
    <w:rsid w:val="006A4E89"/>
    <w:rsid w:val="006B055A"/>
    <w:rsid w:val="006C5557"/>
    <w:rsid w:val="006C5F1A"/>
    <w:rsid w:val="006C75AC"/>
    <w:rsid w:val="006E0F3A"/>
    <w:rsid w:val="006E7BFF"/>
    <w:rsid w:val="006F34E1"/>
    <w:rsid w:val="006F4EAE"/>
    <w:rsid w:val="00701CEB"/>
    <w:rsid w:val="007025E2"/>
    <w:rsid w:val="007050EC"/>
    <w:rsid w:val="007060C9"/>
    <w:rsid w:val="0070682C"/>
    <w:rsid w:val="00712313"/>
    <w:rsid w:val="007150EB"/>
    <w:rsid w:val="00717D7A"/>
    <w:rsid w:val="00721D02"/>
    <w:rsid w:val="00727E6B"/>
    <w:rsid w:val="00732503"/>
    <w:rsid w:val="00734526"/>
    <w:rsid w:val="00742B5C"/>
    <w:rsid w:val="00742CDE"/>
    <w:rsid w:val="00750A6D"/>
    <w:rsid w:val="00750B37"/>
    <w:rsid w:val="00750E07"/>
    <w:rsid w:val="007679A5"/>
    <w:rsid w:val="007751AC"/>
    <w:rsid w:val="00775ED1"/>
    <w:rsid w:val="007814E9"/>
    <w:rsid w:val="007832D2"/>
    <w:rsid w:val="00783B5A"/>
    <w:rsid w:val="00793B24"/>
    <w:rsid w:val="00793E64"/>
    <w:rsid w:val="00794E98"/>
    <w:rsid w:val="00795457"/>
    <w:rsid w:val="00797014"/>
    <w:rsid w:val="007A0ED2"/>
    <w:rsid w:val="007A11AA"/>
    <w:rsid w:val="007A391A"/>
    <w:rsid w:val="007A7CF2"/>
    <w:rsid w:val="007B439E"/>
    <w:rsid w:val="007B5E82"/>
    <w:rsid w:val="007B6288"/>
    <w:rsid w:val="007B6EB5"/>
    <w:rsid w:val="007B70D8"/>
    <w:rsid w:val="007C2F0F"/>
    <w:rsid w:val="007C5478"/>
    <w:rsid w:val="007D08A6"/>
    <w:rsid w:val="007D3344"/>
    <w:rsid w:val="007E55F4"/>
    <w:rsid w:val="007E6ADD"/>
    <w:rsid w:val="007E7696"/>
    <w:rsid w:val="007F289C"/>
    <w:rsid w:val="007F319D"/>
    <w:rsid w:val="007F3C5A"/>
    <w:rsid w:val="0080164B"/>
    <w:rsid w:val="008045DD"/>
    <w:rsid w:val="00805210"/>
    <w:rsid w:val="00807763"/>
    <w:rsid w:val="00810DD0"/>
    <w:rsid w:val="008152B4"/>
    <w:rsid w:val="00815CDE"/>
    <w:rsid w:val="00817A44"/>
    <w:rsid w:val="0082270A"/>
    <w:rsid w:val="00825A2D"/>
    <w:rsid w:val="00825E23"/>
    <w:rsid w:val="008408F5"/>
    <w:rsid w:val="008549A4"/>
    <w:rsid w:val="00856F21"/>
    <w:rsid w:val="00857512"/>
    <w:rsid w:val="00871CCD"/>
    <w:rsid w:val="0087203C"/>
    <w:rsid w:val="00872FFA"/>
    <w:rsid w:val="00874DCE"/>
    <w:rsid w:val="008751DF"/>
    <w:rsid w:val="00875AE1"/>
    <w:rsid w:val="00882A6D"/>
    <w:rsid w:val="00884385"/>
    <w:rsid w:val="00885EDC"/>
    <w:rsid w:val="008861BB"/>
    <w:rsid w:val="008868D1"/>
    <w:rsid w:val="00886C52"/>
    <w:rsid w:val="00894590"/>
    <w:rsid w:val="008951E0"/>
    <w:rsid w:val="008A0C12"/>
    <w:rsid w:val="008A409C"/>
    <w:rsid w:val="008B2ACE"/>
    <w:rsid w:val="008B2CD6"/>
    <w:rsid w:val="008B616F"/>
    <w:rsid w:val="008B6E48"/>
    <w:rsid w:val="008C384D"/>
    <w:rsid w:val="008C6D70"/>
    <w:rsid w:val="008D5B92"/>
    <w:rsid w:val="008E4B3E"/>
    <w:rsid w:val="008E5143"/>
    <w:rsid w:val="008E731F"/>
    <w:rsid w:val="008E7D2F"/>
    <w:rsid w:val="0090029B"/>
    <w:rsid w:val="00911C76"/>
    <w:rsid w:val="009207A9"/>
    <w:rsid w:val="00924C08"/>
    <w:rsid w:val="00926CE9"/>
    <w:rsid w:val="00927B45"/>
    <w:rsid w:val="00927BAA"/>
    <w:rsid w:val="0093615C"/>
    <w:rsid w:val="009421F2"/>
    <w:rsid w:val="00944C8F"/>
    <w:rsid w:val="00945126"/>
    <w:rsid w:val="00947BE7"/>
    <w:rsid w:val="0095008A"/>
    <w:rsid w:val="009561D4"/>
    <w:rsid w:val="0096031A"/>
    <w:rsid w:val="00963FD9"/>
    <w:rsid w:val="00967865"/>
    <w:rsid w:val="00974DEA"/>
    <w:rsid w:val="009768BD"/>
    <w:rsid w:val="00980E3B"/>
    <w:rsid w:val="00982429"/>
    <w:rsid w:val="0098433B"/>
    <w:rsid w:val="00986A68"/>
    <w:rsid w:val="00986E3F"/>
    <w:rsid w:val="009941F6"/>
    <w:rsid w:val="009947B7"/>
    <w:rsid w:val="009972A5"/>
    <w:rsid w:val="009A078B"/>
    <w:rsid w:val="009A1134"/>
    <w:rsid w:val="009A6492"/>
    <w:rsid w:val="009B1311"/>
    <w:rsid w:val="009B2A3F"/>
    <w:rsid w:val="009B446A"/>
    <w:rsid w:val="009C03B0"/>
    <w:rsid w:val="009C3A78"/>
    <w:rsid w:val="009C71B3"/>
    <w:rsid w:val="009C7D15"/>
    <w:rsid w:val="009D641C"/>
    <w:rsid w:val="009D6EB1"/>
    <w:rsid w:val="009E1E7F"/>
    <w:rsid w:val="009E55E5"/>
    <w:rsid w:val="009E6768"/>
    <w:rsid w:val="009E6D65"/>
    <w:rsid w:val="009F2117"/>
    <w:rsid w:val="009F5D4A"/>
    <w:rsid w:val="009F781C"/>
    <w:rsid w:val="00A023B9"/>
    <w:rsid w:val="00A0686F"/>
    <w:rsid w:val="00A1237B"/>
    <w:rsid w:val="00A12EF4"/>
    <w:rsid w:val="00A27164"/>
    <w:rsid w:val="00A30626"/>
    <w:rsid w:val="00A308BD"/>
    <w:rsid w:val="00A34461"/>
    <w:rsid w:val="00A347A0"/>
    <w:rsid w:val="00A37EB1"/>
    <w:rsid w:val="00A41577"/>
    <w:rsid w:val="00A4229B"/>
    <w:rsid w:val="00A50B38"/>
    <w:rsid w:val="00A52584"/>
    <w:rsid w:val="00A54C1E"/>
    <w:rsid w:val="00A5521C"/>
    <w:rsid w:val="00A57646"/>
    <w:rsid w:val="00A678FE"/>
    <w:rsid w:val="00A7185E"/>
    <w:rsid w:val="00A72597"/>
    <w:rsid w:val="00A75C86"/>
    <w:rsid w:val="00A823C9"/>
    <w:rsid w:val="00A844DF"/>
    <w:rsid w:val="00A86ABC"/>
    <w:rsid w:val="00A9263F"/>
    <w:rsid w:val="00A92814"/>
    <w:rsid w:val="00A92FB7"/>
    <w:rsid w:val="00A92FFA"/>
    <w:rsid w:val="00A96FCB"/>
    <w:rsid w:val="00AA0395"/>
    <w:rsid w:val="00AC5451"/>
    <w:rsid w:val="00AD2AA8"/>
    <w:rsid w:val="00AD382F"/>
    <w:rsid w:val="00AD38FF"/>
    <w:rsid w:val="00AD56D9"/>
    <w:rsid w:val="00AE12FF"/>
    <w:rsid w:val="00AF016D"/>
    <w:rsid w:val="00AF346A"/>
    <w:rsid w:val="00B01A0F"/>
    <w:rsid w:val="00B02198"/>
    <w:rsid w:val="00B024A1"/>
    <w:rsid w:val="00B03D92"/>
    <w:rsid w:val="00B05507"/>
    <w:rsid w:val="00B06B12"/>
    <w:rsid w:val="00B06B63"/>
    <w:rsid w:val="00B101A4"/>
    <w:rsid w:val="00B20CB2"/>
    <w:rsid w:val="00B2195A"/>
    <w:rsid w:val="00B24FA8"/>
    <w:rsid w:val="00B265B5"/>
    <w:rsid w:val="00B27B7A"/>
    <w:rsid w:val="00B379BC"/>
    <w:rsid w:val="00B44AB0"/>
    <w:rsid w:val="00B460EF"/>
    <w:rsid w:val="00B46B2E"/>
    <w:rsid w:val="00B5058E"/>
    <w:rsid w:val="00B50F1F"/>
    <w:rsid w:val="00B56207"/>
    <w:rsid w:val="00B56FDF"/>
    <w:rsid w:val="00B70619"/>
    <w:rsid w:val="00B7075B"/>
    <w:rsid w:val="00B72B46"/>
    <w:rsid w:val="00B75938"/>
    <w:rsid w:val="00B76B02"/>
    <w:rsid w:val="00B77204"/>
    <w:rsid w:val="00B7768E"/>
    <w:rsid w:val="00B903C0"/>
    <w:rsid w:val="00B90F4C"/>
    <w:rsid w:val="00B92E25"/>
    <w:rsid w:val="00BA048C"/>
    <w:rsid w:val="00BA230C"/>
    <w:rsid w:val="00BA4271"/>
    <w:rsid w:val="00BB48AB"/>
    <w:rsid w:val="00BB7310"/>
    <w:rsid w:val="00BC52AB"/>
    <w:rsid w:val="00BC5E0B"/>
    <w:rsid w:val="00BD0129"/>
    <w:rsid w:val="00BD32F5"/>
    <w:rsid w:val="00BD523B"/>
    <w:rsid w:val="00BD7F1C"/>
    <w:rsid w:val="00BE767B"/>
    <w:rsid w:val="00BE7B7F"/>
    <w:rsid w:val="00BF12AD"/>
    <w:rsid w:val="00BF37B2"/>
    <w:rsid w:val="00C11D62"/>
    <w:rsid w:val="00C21B2D"/>
    <w:rsid w:val="00C21E1F"/>
    <w:rsid w:val="00C25649"/>
    <w:rsid w:val="00C26298"/>
    <w:rsid w:val="00C27DC4"/>
    <w:rsid w:val="00C34888"/>
    <w:rsid w:val="00C356F7"/>
    <w:rsid w:val="00C363E0"/>
    <w:rsid w:val="00C3669C"/>
    <w:rsid w:val="00C412DC"/>
    <w:rsid w:val="00C42E01"/>
    <w:rsid w:val="00C44F45"/>
    <w:rsid w:val="00C526C3"/>
    <w:rsid w:val="00C54811"/>
    <w:rsid w:val="00C5770F"/>
    <w:rsid w:val="00C57765"/>
    <w:rsid w:val="00C6182A"/>
    <w:rsid w:val="00C73E74"/>
    <w:rsid w:val="00C80755"/>
    <w:rsid w:val="00C86CCD"/>
    <w:rsid w:val="00C91D69"/>
    <w:rsid w:val="00C92F3E"/>
    <w:rsid w:val="00CA1D19"/>
    <w:rsid w:val="00CA3FFB"/>
    <w:rsid w:val="00CA59DE"/>
    <w:rsid w:val="00CA6340"/>
    <w:rsid w:val="00CB5A8C"/>
    <w:rsid w:val="00CB7512"/>
    <w:rsid w:val="00CB77DB"/>
    <w:rsid w:val="00CB7E62"/>
    <w:rsid w:val="00CC36F3"/>
    <w:rsid w:val="00CC372F"/>
    <w:rsid w:val="00CC65EE"/>
    <w:rsid w:val="00CC68EF"/>
    <w:rsid w:val="00CD182F"/>
    <w:rsid w:val="00CD290B"/>
    <w:rsid w:val="00CE5D46"/>
    <w:rsid w:val="00CF2C3C"/>
    <w:rsid w:val="00CF3D3A"/>
    <w:rsid w:val="00CF3F68"/>
    <w:rsid w:val="00CF5EE9"/>
    <w:rsid w:val="00D00D6F"/>
    <w:rsid w:val="00D0305C"/>
    <w:rsid w:val="00D03A0A"/>
    <w:rsid w:val="00D14810"/>
    <w:rsid w:val="00D1550B"/>
    <w:rsid w:val="00D17022"/>
    <w:rsid w:val="00D263ED"/>
    <w:rsid w:val="00D27DAD"/>
    <w:rsid w:val="00D3192C"/>
    <w:rsid w:val="00D323D1"/>
    <w:rsid w:val="00D369EC"/>
    <w:rsid w:val="00D4183D"/>
    <w:rsid w:val="00D42B53"/>
    <w:rsid w:val="00D46E92"/>
    <w:rsid w:val="00D534F2"/>
    <w:rsid w:val="00D5550D"/>
    <w:rsid w:val="00D601D5"/>
    <w:rsid w:val="00D613E0"/>
    <w:rsid w:val="00D65BAF"/>
    <w:rsid w:val="00D72E5D"/>
    <w:rsid w:val="00D73E69"/>
    <w:rsid w:val="00D839A3"/>
    <w:rsid w:val="00D84FC0"/>
    <w:rsid w:val="00D85772"/>
    <w:rsid w:val="00D90D9E"/>
    <w:rsid w:val="00D935AC"/>
    <w:rsid w:val="00D978F3"/>
    <w:rsid w:val="00DA24E3"/>
    <w:rsid w:val="00DA4013"/>
    <w:rsid w:val="00DB25BE"/>
    <w:rsid w:val="00DB5A4E"/>
    <w:rsid w:val="00DB6B7E"/>
    <w:rsid w:val="00DC00AC"/>
    <w:rsid w:val="00DC093C"/>
    <w:rsid w:val="00DC44D1"/>
    <w:rsid w:val="00DD3862"/>
    <w:rsid w:val="00DD6C09"/>
    <w:rsid w:val="00DD7FE5"/>
    <w:rsid w:val="00DE054A"/>
    <w:rsid w:val="00DE69D2"/>
    <w:rsid w:val="00DF5E48"/>
    <w:rsid w:val="00DF756C"/>
    <w:rsid w:val="00E008F5"/>
    <w:rsid w:val="00E019DA"/>
    <w:rsid w:val="00E02FB7"/>
    <w:rsid w:val="00E06216"/>
    <w:rsid w:val="00E06F9D"/>
    <w:rsid w:val="00E123AC"/>
    <w:rsid w:val="00E2115F"/>
    <w:rsid w:val="00E21B94"/>
    <w:rsid w:val="00E23DCC"/>
    <w:rsid w:val="00E247FB"/>
    <w:rsid w:val="00E25E1D"/>
    <w:rsid w:val="00E37E9E"/>
    <w:rsid w:val="00E457FB"/>
    <w:rsid w:val="00E45F30"/>
    <w:rsid w:val="00E47DF1"/>
    <w:rsid w:val="00E50547"/>
    <w:rsid w:val="00E51EA5"/>
    <w:rsid w:val="00E53EF0"/>
    <w:rsid w:val="00E56F2C"/>
    <w:rsid w:val="00E57BF6"/>
    <w:rsid w:val="00E57CAF"/>
    <w:rsid w:val="00E61BBC"/>
    <w:rsid w:val="00E62A03"/>
    <w:rsid w:val="00E63B42"/>
    <w:rsid w:val="00E63D07"/>
    <w:rsid w:val="00E64304"/>
    <w:rsid w:val="00E65AB9"/>
    <w:rsid w:val="00E66A8D"/>
    <w:rsid w:val="00E764C4"/>
    <w:rsid w:val="00E91638"/>
    <w:rsid w:val="00E91D32"/>
    <w:rsid w:val="00E92C8F"/>
    <w:rsid w:val="00EA3EF2"/>
    <w:rsid w:val="00EA4775"/>
    <w:rsid w:val="00EB15F0"/>
    <w:rsid w:val="00EB2270"/>
    <w:rsid w:val="00EB51E5"/>
    <w:rsid w:val="00EC010B"/>
    <w:rsid w:val="00EC2FC3"/>
    <w:rsid w:val="00EC34F1"/>
    <w:rsid w:val="00EC3750"/>
    <w:rsid w:val="00EC3865"/>
    <w:rsid w:val="00EC48C5"/>
    <w:rsid w:val="00EC7864"/>
    <w:rsid w:val="00ED37A0"/>
    <w:rsid w:val="00ED5D4A"/>
    <w:rsid w:val="00ED6ADA"/>
    <w:rsid w:val="00EE3F83"/>
    <w:rsid w:val="00EF2E17"/>
    <w:rsid w:val="00EF4472"/>
    <w:rsid w:val="00EF5ACD"/>
    <w:rsid w:val="00F14F1C"/>
    <w:rsid w:val="00F16449"/>
    <w:rsid w:val="00F22581"/>
    <w:rsid w:val="00F24B20"/>
    <w:rsid w:val="00F27492"/>
    <w:rsid w:val="00F36580"/>
    <w:rsid w:val="00F42739"/>
    <w:rsid w:val="00F56D37"/>
    <w:rsid w:val="00F633AA"/>
    <w:rsid w:val="00F70473"/>
    <w:rsid w:val="00F759D4"/>
    <w:rsid w:val="00F803DF"/>
    <w:rsid w:val="00F82FA3"/>
    <w:rsid w:val="00F8487A"/>
    <w:rsid w:val="00F84F1A"/>
    <w:rsid w:val="00F8640E"/>
    <w:rsid w:val="00F875CB"/>
    <w:rsid w:val="00FA008E"/>
    <w:rsid w:val="00FC0B79"/>
    <w:rsid w:val="00FC6C5E"/>
    <w:rsid w:val="00FD5691"/>
    <w:rsid w:val="00FD7129"/>
    <w:rsid w:val="00FE549E"/>
    <w:rsid w:val="00FE6D7D"/>
    <w:rsid w:val="00FF08D8"/>
    <w:rsid w:val="00FF302B"/>
    <w:rsid w:val="00FF666F"/>
    <w:rsid w:val="00FF7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8561FDA"/>
  <w15:chartTrackingRefBased/>
  <w15:docId w15:val="{489FA9DA-2BE8-41D9-933E-B4B29EA88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C3E25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6F9D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E06F9D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E06F9D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paragraph" w:customStyle="1" w:styleId="twpcp">
    <w:name w:val="t_wpc_p"/>
    <w:basedOn w:val="a"/>
    <w:rsid w:val="00E06F9D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table" w:styleId="a5">
    <w:name w:val="Table Grid"/>
    <w:basedOn w:val="a1"/>
    <w:uiPriority w:val="59"/>
    <w:rsid w:val="003C4F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EB15F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7">
    <w:name w:val="Верхний колонтитул Знак"/>
    <w:link w:val="a6"/>
    <w:uiPriority w:val="99"/>
    <w:rsid w:val="00EB15F0"/>
    <w:rPr>
      <w:rFonts w:ascii="Times New Roman" w:hAnsi="Times New Roman"/>
    </w:rPr>
  </w:style>
  <w:style w:type="paragraph" w:styleId="a8">
    <w:name w:val="footer"/>
    <w:basedOn w:val="a"/>
    <w:link w:val="a9"/>
    <w:uiPriority w:val="99"/>
    <w:unhideWhenUsed/>
    <w:rsid w:val="00EB15F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Нижний колонтитул Знак"/>
    <w:link w:val="a8"/>
    <w:uiPriority w:val="99"/>
    <w:rsid w:val="00EB15F0"/>
    <w:rPr>
      <w:rFonts w:ascii="Times New Roman" w:hAnsi="Times New Roman"/>
    </w:rPr>
  </w:style>
  <w:style w:type="character" w:styleId="aa">
    <w:name w:val="annotation reference"/>
    <w:uiPriority w:val="99"/>
    <w:semiHidden/>
    <w:unhideWhenUsed/>
    <w:rsid w:val="003531B6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3531B6"/>
    <w:rPr>
      <w:lang w:val="x-none" w:eastAsia="x-none"/>
    </w:rPr>
  </w:style>
  <w:style w:type="character" w:customStyle="1" w:styleId="ac">
    <w:name w:val="Текст примечания Знак"/>
    <w:link w:val="ab"/>
    <w:uiPriority w:val="99"/>
    <w:semiHidden/>
    <w:rsid w:val="003531B6"/>
    <w:rPr>
      <w:rFonts w:ascii="Times New Roman" w:hAnsi="Times New Roman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3531B6"/>
    <w:rPr>
      <w:b/>
      <w:bCs/>
    </w:rPr>
  </w:style>
  <w:style w:type="character" w:customStyle="1" w:styleId="ae">
    <w:name w:val="Тема примечания Знак"/>
    <w:link w:val="ad"/>
    <w:uiPriority w:val="99"/>
    <w:semiHidden/>
    <w:rsid w:val="003531B6"/>
    <w:rPr>
      <w:rFonts w:ascii="Times New Roman" w:hAnsi="Times New Roman"/>
      <w:b/>
      <w:bCs/>
    </w:rPr>
  </w:style>
  <w:style w:type="character" w:styleId="af">
    <w:name w:val="Hyperlink"/>
    <w:uiPriority w:val="99"/>
    <w:unhideWhenUsed/>
    <w:rsid w:val="009C3A78"/>
    <w:rPr>
      <w:color w:val="0000FF"/>
      <w:u w:val="single"/>
    </w:rPr>
  </w:style>
  <w:style w:type="paragraph" w:styleId="af0">
    <w:name w:val="List Paragraph"/>
    <w:basedOn w:val="a"/>
    <w:link w:val="af1"/>
    <w:uiPriority w:val="34"/>
    <w:qFormat/>
    <w:rsid w:val="008E4B3E"/>
    <w:pPr>
      <w:ind w:left="720"/>
      <w:contextualSpacing/>
    </w:pPr>
  </w:style>
  <w:style w:type="character" w:customStyle="1" w:styleId="text">
    <w:name w:val="text"/>
    <w:basedOn w:val="a0"/>
    <w:rsid w:val="002F0911"/>
    <w:rPr>
      <w:rFonts w:cs="Times New Roman"/>
    </w:rPr>
  </w:style>
  <w:style w:type="character" w:styleId="af2">
    <w:name w:val="Unresolved Mention"/>
    <w:basedOn w:val="a0"/>
    <w:uiPriority w:val="99"/>
    <w:semiHidden/>
    <w:unhideWhenUsed/>
    <w:rsid w:val="00E247FB"/>
    <w:rPr>
      <w:color w:val="605E5C"/>
      <w:shd w:val="clear" w:color="auto" w:fill="E1DFDD"/>
    </w:rPr>
  </w:style>
  <w:style w:type="paragraph" w:styleId="af3">
    <w:name w:val="No Spacing"/>
    <w:link w:val="af4"/>
    <w:uiPriority w:val="1"/>
    <w:qFormat/>
    <w:rsid w:val="00325323"/>
    <w:rPr>
      <w:rFonts w:eastAsia="Calibri"/>
      <w:sz w:val="22"/>
      <w:szCs w:val="22"/>
      <w:lang w:eastAsia="en-US"/>
    </w:rPr>
  </w:style>
  <w:style w:type="character" w:customStyle="1" w:styleId="af4">
    <w:name w:val="Без интервала Знак"/>
    <w:link w:val="af3"/>
    <w:uiPriority w:val="1"/>
    <w:locked/>
    <w:rsid w:val="00325323"/>
    <w:rPr>
      <w:rFonts w:eastAsia="Calibri"/>
      <w:sz w:val="22"/>
      <w:szCs w:val="22"/>
      <w:lang w:eastAsia="en-US"/>
    </w:rPr>
  </w:style>
  <w:style w:type="character" w:customStyle="1" w:styleId="af1">
    <w:name w:val="Абзац списка Знак"/>
    <w:link w:val="af0"/>
    <w:uiPriority w:val="34"/>
    <w:rsid w:val="000F12F6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93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5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6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8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x.ru/wifi_volgograd_bo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yuri_mal.I-VOLGA\Application%20Data\Microsoft\&#1064;&#1072;&#1073;&#1083;&#1086;&#1085;&#1099;\&#1041;&#1083;&#1072;&#1085;&#1082;%20&#1050;&#1048;&#105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81BB55-71E9-4613-A217-D90C106891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КИТ</Template>
  <TotalTime>2964</TotalTime>
  <Pages>1</Pages>
  <Words>264</Words>
  <Characters>1508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1769</CharactersWithSpaces>
  <SharedDoc>false</SharedDoc>
  <HLinks>
    <vt:vector size="6" baseType="variant">
      <vt:variant>
        <vt:i4>4915278</vt:i4>
      </vt:variant>
      <vt:variant>
        <vt:i4>0</vt:i4>
      </vt:variant>
      <vt:variant>
        <vt:i4>0</vt:i4>
      </vt:variant>
      <vt:variant>
        <vt:i4>5</vt:i4>
      </vt:variant>
      <vt:variant>
        <vt:lpwstr>https://ud.volgograd.ru/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Имя пользователя</dc:creator>
  <cp:keywords/>
  <cp:lastModifiedBy>Чирова Наталья Владимировна</cp:lastModifiedBy>
  <cp:revision>124</cp:revision>
  <cp:lastPrinted>2026-01-02T15:18:00Z</cp:lastPrinted>
  <dcterms:created xsi:type="dcterms:W3CDTF">2023-11-02T10:46:00Z</dcterms:created>
  <dcterms:modified xsi:type="dcterms:W3CDTF">2026-03-16T05:27:00Z</dcterms:modified>
</cp:coreProperties>
</file>